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11346" w14:textId="77777777" w:rsidR="0050241E" w:rsidRDefault="0050241E" w:rsidP="0050241E">
      <w:bookmarkStart w:id="0" w:name="_GoBack"/>
      <w:bookmarkEnd w:id="0"/>
    </w:p>
    <w:p w14:paraId="093D2971" w14:textId="77777777" w:rsidR="0050241E" w:rsidRDefault="0050241E" w:rsidP="0050241E"/>
    <w:p w14:paraId="0A6B92B2" w14:textId="77777777" w:rsidR="005E73C6" w:rsidRDefault="005E73C6" w:rsidP="0050241E"/>
    <w:sectPr w:rsidR="005E73C6" w:rsidSect="005024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1800" w:footer="1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7FADD" w14:textId="77777777" w:rsidR="00A93F91" w:rsidRDefault="00A93F91" w:rsidP="0050241E">
      <w:r>
        <w:separator/>
      </w:r>
    </w:p>
  </w:endnote>
  <w:endnote w:type="continuationSeparator" w:id="0">
    <w:p w14:paraId="4F6F0CBF" w14:textId="77777777" w:rsidR="00A93F91" w:rsidRDefault="00A93F91" w:rsidP="0050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E9AEA" w14:textId="77777777" w:rsidR="00DC37CC" w:rsidRDefault="00DC37C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50B71" w14:textId="77777777" w:rsidR="0001396D" w:rsidRDefault="0001396D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E2D3075" wp14:editId="16A8B580">
          <wp:simplePos x="0" y="0"/>
          <wp:positionH relativeFrom="column">
            <wp:posOffset>1943100</wp:posOffset>
          </wp:positionH>
          <wp:positionV relativeFrom="paragraph">
            <wp:posOffset>18415</wp:posOffset>
          </wp:positionV>
          <wp:extent cx="18288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Triangl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8A86E" w14:textId="77777777" w:rsidR="00DC37CC" w:rsidRDefault="00DC37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50B6EB" w14:textId="77777777" w:rsidR="00A93F91" w:rsidRDefault="00A93F91" w:rsidP="0050241E">
      <w:r>
        <w:separator/>
      </w:r>
    </w:p>
  </w:footnote>
  <w:footnote w:type="continuationSeparator" w:id="0">
    <w:p w14:paraId="6A6B6722" w14:textId="77777777" w:rsidR="00A93F91" w:rsidRDefault="00A93F91" w:rsidP="005024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704"/>
    </w:tblGrid>
    <w:tr w:rsidR="0001396D" w:rsidRPr="0088634D" w14:paraId="393A2B47" w14:textId="77777777" w:rsidTr="00373986">
      <w:tc>
        <w:tcPr>
          <w:tcW w:w="1152" w:type="dxa"/>
        </w:tcPr>
        <w:p w14:paraId="068524CE" w14:textId="77777777" w:rsidR="0001396D" w:rsidRPr="0088634D" w:rsidRDefault="0001396D" w:rsidP="00373986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1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3CE1B06D" w14:textId="77777777" w:rsidR="0001396D" w:rsidRPr="0088634D" w:rsidRDefault="00A93F91" w:rsidP="00373986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B7B1EEE1F50D9240AA6D7F70784FA326"/>
              </w:placeholder>
              <w:temporary/>
              <w:showingPlcHdr/>
            </w:sdtPr>
            <w:sdtEndPr/>
            <w:sdtContent>
              <w:r w:rsidR="0001396D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079B08EE" w14:textId="77777777" w:rsidR="0001396D" w:rsidRDefault="0001396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8D8D4" w14:textId="77777777" w:rsidR="0001396D" w:rsidRDefault="0001396D" w:rsidP="0050241E">
    <w:pPr>
      <w:pStyle w:val="Header"/>
      <w:ind w:left="-810" w:firstLine="153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639532" wp14:editId="2A5F8990">
          <wp:simplePos x="0" y="0"/>
          <wp:positionH relativeFrom="column">
            <wp:posOffset>-571500</wp:posOffset>
          </wp:positionH>
          <wp:positionV relativeFrom="paragraph">
            <wp:posOffset>-685800</wp:posOffset>
          </wp:positionV>
          <wp:extent cx="3855720" cy="694944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_COMP-Logo(NEW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5720" cy="694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2618E" w14:textId="77777777" w:rsidR="00DC37CC" w:rsidRDefault="00DC37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AFD"/>
    <w:rsid w:val="0001396D"/>
    <w:rsid w:val="001C1AFD"/>
    <w:rsid w:val="00373986"/>
    <w:rsid w:val="003A24B7"/>
    <w:rsid w:val="0050241E"/>
    <w:rsid w:val="005E73C6"/>
    <w:rsid w:val="006853CA"/>
    <w:rsid w:val="00A93F91"/>
    <w:rsid w:val="00DC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6F6C1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4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41E"/>
  </w:style>
  <w:style w:type="paragraph" w:styleId="Footer">
    <w:name w:val="footer"/>
    <w:basedOn w:val="Normal"/>
    <w:link w:val="FooterChar"/>
    <w:uiPriority w:val="99"/>
    <w:unhideWhenUsed/>
    <w:rsid w:val="005024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41E"/>
  </w:style>
  <w:style w:type="character" w:styleId="PageNumber">
    <w:name w:val="page number"/>
    <w:basedOn w:val="DefaultParagraphFont"/>
    <w:uiPriority w:val="99"/>
    <w:semiHidden/>
    <w:unhideWhenUsed/>
    <w:rsid w:val="00502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nblumenthal/Documents/%5eProjects/Branding/Brand%20Tool%20Kit/tools%20templates/UA%20COMP%20Letterhead%2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7B1EEE1F50D9240AA6D7F70784FA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86102-C68A-FF4B-BB78-99B9CD885A07}"/>
      </w:docPartPr>
      <w:docPartBody>
        <w:p w:rsidR="00000000" w:rsidRDefault="00477013">
          <w:pPr>
            <w:pStyle w:val="B7B1EEE1F50D9240AA6D7F70784FA32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013"/>
    <w:rsid w:val="0047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B1EEE1F50D9240AA6D7F70784FA326">
    <w:name w:val="B7B1EEE1F50D9240AA6D7F70784FA3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AF7FB5-ACEB-B14E-B66C-AF95D641C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 COMP Letterhead 1.dotx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Blumenthal, Daniel P - (danblumenthal)</dc:creator>
  <cp:keywords/>
  <dc:description/>
  <cp:lastModifiedBy>Blumenthal, Daniel P - (danblumenthal)</cp:lastModifiedBy>
  <cp:revision>1</cp:revision>
  <cp:lastPrinted>2015-03-30T19:05:00Z</cp:lastPrinted>
  <dcterms:created xsi:type="dcterms:W3CDTF">2018-10-18T23:12:00Z</dcterms:created>
  <dcterms:modified xsi:type="dcterms:W3CDTF">2018-10-18T23:13:00Z</dcterms:modified>
</cp:coreProperties>
</file>